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BE1E10" w14:textId="77777777" w:rsidR="007C10BC" w:rsidRDefault="007C10BC" w:rsidP="007C10BC">
      <w:pPr>
        <w:rPr>
          <w:sz w:val="32"/>
          <w:szCs w:val="32"/>
        </w:rPr>
      </w:pPr>
      <w:r>
        <w:rPr>
          <w:sz w:val="32"/>
          <w:szCs w:val="32"/>
        </w:rPr>
        <w:t>Oznámení o pravidelném uvolňování z výuky</w:t>
      </w:r>
    </w:p>
    <w:p w14:paraId="20941817" w14:textId="77777777" w:rsidR="007C10BC" w:rsidRDefault="007C10BC" w:rsidP="007C10BC">
      <w:pPr>
        <w:rPr>
          <w:sz w:val="32"/>
          <w:szCs w:val="32"/>
        </w:rPr>
      </w:pPr>
    </w:p>
    <w:p w14:paraId="6C6D00BF" w14:textId="00CB8688" w:rsidR="007C10BC" w:rsidRDefault="007C10BC" w:rsidP="007C10BC">
      <w:pPr>
        <w:rPr>
          <w:sz w:val="24"/>
        </w:rPr>
      </w:pPr>
      <w:r>
        <w:rPr>
          <w:sz w:val="24"/>
        </w:rPr>
        <w:t xml:space="preserve">Oznamuji pravidelné uvolňování svého syna (své dcery) …..…………………………………………, </w:t>
      </w:r>
    </w:p>
    <w:p w14:paraId="1AF4B433" w14:textId="77777777" w:rsidR="007C10BC" w:rsidRDefault="007C10BC" w:rsidP="007C10BC">
      <w:pPr>
        <w:rPr>
          <w:sz w:val="24"/>
        </w:rPr>
      </w:pPr>
    </w:p>
    <w:p w14:paraId="2CC289C9" w14:textId="7FFC3083" w:rsidR="007C10BC" w:rsidRDefault="007C10BC" w:rsidP="007C10BC">
      <w:pPr>
        <w:rPr>
          <w:sz w:val="24"/>
        </w:rPr>
      </w:pPr>
      <w:r>
        <w:rPr>
          <w:sz w:val="24"/>
        </w:rPr>
        <w:t xml:space="preserve">žáka (žákyně) třídy …………………………………………………………………………….…………………………, </w:t>
      </w:r>
    </w:p>
    <w:p w14:paraId="08DE0342" w14:textId="77777777" w:rsidR="007C10BC" w:rsidRDefault="007C10BC" w:rsidP="007C10BC">
      <w:pPr>
        <w:rPr>
          <w:sz w:val="24"/>
        </w:rPr>
      </w:pPr>
    </w:p>
    <w:p w14:paraId="3E2CBB29" w14:textId="4E920B08" w:rsidR="007C10BC" w:rsidRDefault="007C10BC" w:rsidP="007C10BC">
      <w:pPr>
        <w:rPr>
          <w:sz w:val="24"/>
        </w:rPr>
      </w:pPr>
      <w:r>
        <w:rPr>
          <w:sz w:val="24"/>
        </w:rPr>
        <w:t>z výuky ve dnech od ……………………..…… do ………………………… roku ……………………………….</w:t>
      </w:r>
    </w:p>
    <w:p w14:paraId="53BE1BA1" w14:textId="77777777" w:rsidR="007C10BC" w:rsidRDefault="007C10BC" w:rsidP="007C10BC">
      <w:pPr>
        <w:rPr>
          <w:sz w:val="24"/>
        </w:rPr>
      </w:pPr>
      <w:bookmarkStart w:id="0" w:name="_GoBack"/>
      <w:bookmarkEnd w:id="0"/>
    </w:p>
    <w:p w14:paraId="5514F740" w14:textId="77777777" w:rsidR="007C10BC" w:rsidRDefault="007C10BC" w:rsidP="007C10BC">
      <w:pPr>
        <w:rPr>
          <w:sz w:val="24"/>
        </w:rPr>
      </w:pPr>
      <w:r>
        <w:rPr>
          <w:sz w:val="24"/>
        </w:rPr>
        <w:t>v době od ……………………………………………..…… do ……………………………………………..…………</w:t>
      </w:r>
      <w:proofErr w:type="gramStart"/>
      <w:r>
        <w:rPr>
          <w:sz w:val="24"/>
        </w:rPr>
        <w:t>… .</w:t>
      </w:r>
      <w:proofErr w:type="gramEnd"/>
    </w:p>
    <w:p w14:paraId="205E268C" w14:textId="77777777" w:rsidR="007C10BC" w:rsidRDefault="007C10BC" w:rsidP="007C10BC">
      <w:pPr>
        <w:rPr>
          <w:sz w:val="24"/>
        </w:rPr>
      </w:pPr>
    </w:p>
    <w:p w14:paraId="0E84ECD7" w14:textId="56F98999" w:rsidR="009A062A" w:rsidRPr="009A062A" w:rsidRDefault="007C10BC" w:rsidP="007C10BC">
      <w:pPr>
        <w:rPr>
          <w:szCs w:val="22"/>
        </w:rPr>
      </w:pPr>
      <w:r>
        <w:rPr>
          <w:b/>
          <w:sz w:val="24"/>
        </w:rPr>
        <w:t>Odůvodnění:</w:t>
      </w:r>
    </w:p>
    <w:p w14:paraId="1C7EA2CA" w14:textId="77777777" w:rsidR="009A062A" w:rsidRPr="009A062A" w:rsidRDefault="009A062A" w:rsidP="009A062A">
      <w:pPr>
        <w:rPr>
          <w:szCs w:val="22"/>
        </w:rPr>
      </w:pPr>
    </w:p>
    <w:p w14:paraId="4137D914" w14:textId="77777777" w:rsidR="009A062A" w:rsidRPr="009A062A" w:rsidRDefault="009A062A" w:rsidP="009A062A">
      <w:pPr>
        <w:rPr>
          <w:szCs w:val="22"/>
        </w:rPr>
      </w:pPr>
    </w:p>
    <w:p w14:paraId="168FA8DD" w14:textId="77777777" w:rsidR="009A062A" w:rsidRPr="009A062A" w:rsidRDefault="009A062A" w:rsidP="009A062A">
      <w:pPr>
        <w:rPr>
          <w:szCs w:val="22"/>
        </w:rPr>
      </w:pPr>
    </w:p>
    <w:p w14:paraId="204DDC89" w14:textId="77777777" w:rsidR="009A062A" w:rsidRPr="009A062A" w:rsidRDefault="009A062A" w:rsidP="009A062A">
      <w:pPr>
        <w:rPr>
          <w:szCs w:val="22"/>
        </w:rPr>
      </w:pPr>
    </w:p>
    <w:p w14:paraId="66123ABA" w14:textId="77777777" w:rsidR="009A062A" w:rsidRPr="009A062A" w:rsidRDefault="009A062A" w:rsidP="009A062A">
      <w:pPr>
        <w:rPr>
          <w:szCs w:val="22"/>
        </w:rPr>
      </w:pPr>
    </w:p>
    <w:p w14:paraId="6463CBEF" w14:textId="77777777" w:rsidR="009A062A" w:rsidRPr="009A062A" w:rsidRDefault="009A062A" w:rsidP="009A062A">
      <w:pPr>
        <w:rPr>
          <w:szCs w:val="22"/>
        </w:rPr>
      </w:pPr>
    </w:p>
    <w:p w14:paraId="63936BE9" w14:textId="77777777" w:rsidR="009A062A" w:rsidRPr="009A062A" w:rsidRDefault="009A062A" w:rsidP="009A062A">
      <w:pPr>
        <w:rPr>
          <w:szCs w:val="22"/>
        </w:rPr>
      </w:pPr>
    </w:p>
    <w:p w14:paraId="299FAC8D" w14:textId="7FC59CCA" w:rsidR="009A062A" w:rsidRPr="009A062A" w:rsidRDefault="009A062A" w:rsidP="009A062A">
      <w:pPr>
        <w:rPr>
          <w:szCs w:val="22"/>
        </w:rPr>
      </w:pPr>
    </w:p>
    <w:p w14:paraId="5B1CFE19" w14:textId="0DEF9149" w:rsidR="009A062A" w:rsidRPr="009A062A" w:rsidRDefault="009A062A" w:rsidP="009A062A">
      <w:pPr>
        <w:rPr>
          <w:szCs w:val="22"/>
        </w:rPr>
      </w:pPr>
    </w:p>
    <w:p w14:paraId="3AA55BEF" w14:textId="14CDC750" w:rsidR="009A062A" w:rsidRPr="009A062A" w:rsidRDefault="009A062A" w:rsidP="009A062A">
      <w:pPr>
        <w:rPr>
          <w:szCs w:val="22"/>
        </w:rPr>
      </w:pPr>
    </w:p>
    <w:p w14:paraId="356407E7" w14:textId="635A4B53" w:rsidR="009A062A" w:rsidRPr="009A062A" w:rsidRDefault="009A062A" w:rsidP="009A062A">
      <w:pPr>
        <w:rPr>
          <w:szCs w:val="22"/>
        </w:rPr>
      </w:pPr>
    </w:p>
    <w:p w14:paraId="1A089236" w14:textId="1FA375A6" w:rsidR="009A062A" w:rsidRPr="009A062A" w:rsidRDefault="009A062A" w:rsidP="009A062A">
      <w:pPr>
        <w:rPr>
          <w:szCs w:val="22"/>
        </w:rPr>
      </w:pPr>
    </w:p>
    <w:p w14:paraId="5CE51C1F" w14:textId="37C8AEFE" w:rsidR="009A062A" w:rsidRPr="009A062A" w:rsidRDefault="009A062A" w:rsidP="009A062A">
      <w:pPr>
        <w:rPr>
          <w:szCs w:val="22"/>
        </w:rPr>
      </w:pPr>
    </w:p>
    <w:p w14:paraId="28EE1EEA" w14:textId="4BB6CD59" w:rsidR="009A062A" w:rsidRPr="009A062A" w:rsidRDefault="009A062A" w:rsidP="009A062A">
      <w:pPr>
        <w:rPr>
          <w:szCs w:val="22"/>
        </w:rPr>
      </w:pPr>
    </w:p>
    <w:p w14:paraId="3EF0B89B" w14:textId="4896B977" w:rsidR="009A062A" w:rsidRPr="009A062A" w:rsidRDefault="009A062A" w:rsidP="009A062A">
      <w:pPr>
        <w:rPr>
          <w:szCs w:val="22"/>
        </w:rPr>
      </w:pPr>
    </w:p>
    <w:p w14:paraId="5955ED5C" w14:textId="4D21BA11" w:rsidR="009A062A" w:rsidRPr="009A062A" w:rsidRDefault="009A062A" w:rsidP="009A062A">
      <w:pPr>
        <w:rPr>
          <w:szCs w:val="22"/>
        </w:rPr>
      </w:pPr>
    </w:p>
    <w:p w14:paraId="21EC0129" w14:textId="77777777" w:rsidR="009A062A" w:rsidRPr="009A062A" w:rsidRDefault="009A062A" w:rsidP="009A062A">
      <w:pPr>
        <w:rPr>
          <w:szCs w:val="22"/>
        </w:rPr>
      </w:pPr>
    </w:p>
    <w:p w14:paraId="6DAB6E11" w14:textId="77777777" w:rsidR="009A062A" w:rsidRPr="009A062A" w:rsidRDefault="009A062A" w:rsidP="009A062A">
      <w:pPr>
        <w:rPr>
          <w:szCs w:val="22"/>
        </w:rPr>
      </w:pPr>
    </w:p>
    <w:p w14:paraId="64AA8200" w14:textId="77777777" w:rsidR="009A062A" w:rsidRPr="009A062A" w:rsidRDefault="009A062A" w:rsidP="009A062A">
      <w:pPr>
        <w:rPr>
          <w:szCs w:val="22"/>
        </w:rPr>
      </w:pPr>
    </w:p>
    <w:p w14:paraId="7C4A35B4" w14:textId="77777777" w:rsidR="009A062A" w:rsidRPr="009A062A" w:rsidRDefault="009A062A" w:rsidP="009A062A">
      <w:pPr>
        <w:rPr>
          <w:szCs w:val="22"/>
        </w:rPr>
      </w:pPr>
      <w:r w:rsidRPr="009A062A">
        <w:rPr>
          <w:szCs w:val="22"/>
        </w:rPr>
        <w:t>V …………………… dne ………………..</w:t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  <w:t>………………………………………….</w:t>
      </w:r>
    </w:p>
    <w:p w14:paraId="1D5368DE" w14:textId="45FB3652" w:rsidR="00115A06" w:rsidRPr="009A062A" w:rsidRDefault="009A062A" w:rsidP="009A062A">
      <w:pPr>
        <w:rPr>
          <w:szCs w:val="22"/>
        </w:rPr>
      </w:pP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  <w:t>podpis zákonného zástupce</w:t>
      </w:r>
    </w:p>
    <w:p w14:paraId="23EAC4FF" w14:textId="77777777" w:rsidR="00CD35F9" w:rsidRPr="009A062A" w:rsidRDefault="00CD35F9" w:rsidP="00115A06">
      <w:pPr>
        <w:ind w:left="5664" w:firstLine="708"/>
        <w:rPr>
          <w:szCs w:val="22"/>
        </w:rPr>
      </w:pPr>
    </w:p>
    <w:p w14:paraId="009434E5" w14:textId="3ECAB113" w:rsidR="00115A06" w:rsidRPr="009A062A" w:rsidRDefault="00CD35F9" w:rsidP="00CD35F9">
      <w:pPr>
        <w:rPr>
          <w:szCs w:val="22"/>
        </w:rPr>
      </w:pPr>
      <w:r w:rsidRPr="009A062A">
        <w:rPr>
          <w:szCs w:val="22"/>
        </w:rPr>
        <w:t xml:space="preserve">Počet stran dokumentu: </w:t>
      </w:r>
      <w:r w:rsidR="008C6B08" w:rsidRPr="009A062A">
        <w:rPr>
          <w:bCs/>
          <w:szCs w:val="22"/>
        </w:rPr>
        <w:fldChar w:fldCharType="begin"/>
      </w:r>
      <w:r w:rsidR="008C6B08" w:rsidRPr="009A062A">
        <w:rPr>
          <w:bCs/>
          <w:szCs w:val="22"/>
        </w:rPr>
        <w:instrText xml:space="preserve"> NUMPAGES  \* Arabic  \* MERGEFORMAT </w:instrText>
      </w:r>
      <w:r w:rsidR="008C6B08" w:rsidRPr="009A062A">
        <w:rPr>
          <w:bCs/>
          <w:szCs w:val="22"/>
        </w:rPr>
        <w:fldChar w:fldCharType="separate"/>
      </w:r>
      <w:r w:rsidR="008C6B08" w:rsidRPr="009A062A">
        <w:rPr>
          <w:bCs/>
          <w:noProof/>
          <w:szCs w:val="22"/>
        </w:rPr>
        <w:t>1</w:t>
      </w:r>
      <w:r w:rsidR="008C6B08" w:rsidRPr="009A062A">
        <w:rPr>
          <w:bCs/>
          <w:szCs w:val="22"/>
        </w:rPr>
        <w:fldChar w:fldCharType="end"/>
      </w:r>
    </w:p>
    <w:p w14:paraId="32B5EE18" w14:textId="087EAC89" w:rsidR="008E3019" w:rsidRPr="009A062A" w:rsidRDefault="00CD35F9" w:rsidP="00CD35F9">
      <w:pPr>
        <w:rPr>
          <w:szCs w:val="22"/>
        </w:rPr>
      </w:pPr>
      <w:r w:rsidRPr="009A062A">
        <w:rPr>
          <w:szCs w:val="22"/>
        </w:rPr>
        <w:t>Počet příloh/počet listů příloh: 0/0</w:t>
      </w:r>
    </w:p>
    <w:sectPr w:rsidR="008E3019" w:rsidRPr="009A062A" w:rsidSect="005C1ABB">
      <w:footerReference w:type="default" r:id="rId6"/>
      <w:headerReference w:type="first" r:id="rId7"/>
      <w:footerReference w:type="first" r:id="rId8"/>
      <w:pgSz w:w="11906" w:h="16838"/>
      <w:pgMar w:top="1418" w:right="1134" w:bottom="1418" w:left="1247" w:header="476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22F64" w14:textId="77777777" w:rsidR="000C4F46" w:rsidRDefault="000C4F46" w:rsidP="00A95651">
      <w:r>
        <w:separator/>
      </w:r>
    </w:p>
  </w:endnote>
  <w:endnote w:type="continuationSeparator" w:id="0">
    <w:p w14:paraId="63F982BB" w14:textId="77777777" w:rsidR="000C4F46" w:rsidRDefault="000C4F46" w:rsidP="00A95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5864581-73F2-490C-936A-369EFB9D4EC3}"/>
    <w:embedBold r:id="rId2" w:fontKey="{BF68C553-776D-4EA8-8FA5-616AC531B65F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lash Grotesk Extralight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Nadpisy CS)">
    <w:altName w:val="Times New Roman"/>
    <w:charset w:val="00"/>
    <w:family w:val="roman"/>
    <w:pitch w:val="default"/>
  </w:font>
  <w:font w:name="Clash Grotesk Medium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Times New Roman (Základní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D90C9DAD-F36A-46AE-A1E9-C3CCAEB931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9A3C6" w14:textId="77777777" w:rsidR="00A45FEF" w:rsidRDefault="00A45FEF" w:rsidP="0074383E">
    <w:pPr>
      <w:pStyle w:val="Zpat"/>
      <w:rPr>
        <w:rStyle w:val="slostrnky"/>
      </w:rPr>
    </w:pPr>
  </w:p>
  <w:p w14:paraId="111CC9E2" w14:textId="77777777" w:rsidR="00A45FEF" w:rsidRDefault="00A45FEF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2E3605" wp14:editId="52DB2A9E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20" name="Přímá spojnic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4203218" id="Přímá spojnice 2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" strokecolor="black [3200]">
              <v:stroke joinstyle="miter"/>
            </v:line>
          </w:pict>
        </mc:Fallback>
      </mc:AlternateContent>
    </w:r>
  </w:p>
  <w:p w14:paraId="1879AC9C" w14:textId="77777777" w:rsidR="00A45FEF" w:rsidRPr="00253753" w:rsidRDefault="00A45FEF" w:rsidP="0074383E">
    <w:pPr>
      <w:pStyle w:val="Zpat"/>
      <w:rPr>
        <w:rStyle w:val="slostrnky"/>
      </w:rPr>
    </w:pPr>
    <w:r w:rsidRPr="00253753">
      <w:t>Tel./fax.: +420 565 442 911 | ředitel: +420 565 443 764 | gpacov@email.cz | IČO 03620280 | strana</w:t>
    </w:r>
    <w:r w:rsidRPr="00253753">
      <w:rPr>
        <w:rStyle w:val="slostrnky"/>
      </w:rPr>
      <w:t xml:space="preserve"> </w:t>
    </w:r>
    <w:sdt>
      <w:sdtPr>
        <w:rPr>
          <w:rStyle w:val="slostrnky"/>
        </w:rPr>
        <w:id w:val="951513986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Pr="00253753">
          <w:rPr>
            <w:rStyle w:val="slostrnky"/>
          </w:rPr>
          <w:fldChar w:fldCharType="begin"/>
        </w:r>
        <w:r w:rsidRPr="00253753">
          <w:rPr>
            <w:rStyle w:val="slostrnky"/>
          </w:rPr>
          <w:instrText xml:space="preserve"> PAGE </w:instrText>
        </w:r>
        <w:r w:rsidRPr="00253753">
          <w:rPr>
            <w:rStyle w:val="slostrnky"/>
          </w:rPr>
          <w:fldChar w:fldCharType="separate"/>
        </w:r>
        <w:r w:rsidRPr="00253753">
          <w:rPr>
            <w:rStyle w:val="slostrnky"/>
          </w:rPr>
          <w:t>1</w:t>
        </w:r>
        <w:r w:rsidRPr="00253753">
          <w:rPr>
            <w:rStyle w:val="slostrnky"/>
          </w:rPr>
          <w:fldChar w:fldCharType="end"/>
        </w:r>
      </w:sdtContent>
    </w:sdt>
  </w:p>
  <w:p w14:paraId="0EDF976B" w14:textId="77777777" w:rsidR="00A45FEF" w:rsidRDefault="00A45FEF" w:rsidP="00A45FEF">
    <w:pPr>
      <w:jc w:val="center"/>
    </w:pPr>
    <w:r>
      <w:t xml:space="preserve">   </w:t>
    </w:r>
  </w:p>
  <w:p w14:paraId="32C0A6EF" w14:textId="77777777" w:rsidR="00A45FEF" w:rsidRPr="00A45FEF" w:rsidRDefault="00A45FEF" w:rsidP="007438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3AA1C" w14:textId="77777777" w:rsidR="00A45FEF" w:rsidRDefault="00A45FEF" w:rsidP="0074383E">
    <w:pPr>
      <w:pStyle w:val="Zpat"/>
      <w:rPr>
        <w:rStyle w:val="slostrnky"/>
      </w:rPr>
    </w:pPr>
  </w:p>
  <w:p w14:paraId="1361CAF1" w14:textId="77777777" w:rsidR="005443EF" w:rsidRDefault="0069753E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711BF5" wp14:editId="254A3B6F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15" name="Přímá spojnic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881AA1" id="Přímá spojnice 1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" strokecolor="black [3200]">
              <v:stroke joinstyle="miter"/>
            </v:line>
          </w:pict>
        </mc:Fallback>
      </mc:AlternateContent>
    </w:r>
  </w:p>
  <w:p w14:paraId="29B34011" w14:textId="322CF5EC" w:rsidR="0069753E" w:rsidRDefault="005443EF" w:rsidP="00F037E4">
    <w:pPr>
      <w:pStyle w:val="Zpat"/>
    </w:pPr>
    <w:r w:rsidRPr="0074383E">
      <w:t>Tel./fax.: +420 565 442 911 | ředitel: +420 565 443 764 | gpacov@email.cz | IČO 03620280 | strana</w:t>
    </w:r>
    <w:r w:rsidR="00A45FEF" w:rsidRPr="0074383E">
      <w:rPr>
        <w:rStyle w:val="slostrnky"/>
      </w:rPr>
      <w:t xml:space="preserve"> </w:t>
    </w:r>
    <w:sdt>
      <w:sdtPr>
        <w:rPr>
          <w:rStyle w:val="slostrnky"/>
        </w:rPr>
        <w:id w:val="1586191838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="00A45FEF" w:rsidRPr="0074383E">
          <w:rPr>
            <w:rStyle w:val="slostrnky"/>
          </w:rPr>
          <w:fldChar w:fldCharType="begin"/>
        </w:r>
        <w:r w:rsidR="00A45FEF" w:rsidRPr="0074383E">
          <w:rPr>
            <w:rStyle w:val="slostrnky"/>
          </w:rPr>
          <w:instrText xml:space="preserve"> PAGE </w:instrText>
        </w:r>
        <w:r w:rsidR="00A45FEF" w:rsidRPr="0074383E">
          <w:rPr>
            <w:rStyle w:val="slostrnky"/>
          </w:rPr>
          <w:fldChar w:fldCharType="separate"/>
        </w:r>
        <w:r w:rsidR="007C10BC">
          <w:rPr>
            <w:rStyle w:val="slostrnky"/>
            <w:noProof/>
          </w:rPr>
          <w:t>1</w:t>
        </w:r>
        <w:r w:rsidR="00A45FEF" w:rsidRPr="0074383E">
          <w:rPr>
            <w:rStyle w:val="slostrnky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C8C19" w14:textId="77777777" w:rsidR="000C4F46" w:rsidRDefault="000C4F46" w:rsidP="00A95651">
      <w:r>
        <w:separator/>
      </w:r>
    </w:p>
  </w:footnote>
  <w:footnote w:type="continuationSeparator" w:id="0">
    <w:p w14:paraId="5FEAE9D6" w14:textId="77777777" w:rsidR="000C4F46" w:rsidRDefault="000C4F46" w:rsidP="00A95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52003" w14:textId="77777777" w:rsidR="00473ABC" w:rsidRPr="00473ABC" w:rsidRDefault="0072784C">
    <w:pPr>
      <w:rPr>
        <w:rFonts w:ascii="Clash Grotesk Medium" w:hAnsi="Clash Grotesk Medium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ED035" wp14:editId="16864ECF">
              <wp:simplePos x="0" y="0"/>
              <wp:positionH relativeFrom="column">
                <wp:posOffset>3983355</wp:posOffset>
              </wp:positionH>
              <wp:positionV relativeFrom="paragraph">
                <wp:posOffset>-2408555</wp:posOffset>
              </wp:positionV>
              <wp:extent cx="1831975" cy="835025"/>
              <wp:effectExtent l="0" t="0" r="0" b="3175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1975" cy="835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0F732A" w14:textId="77777777" w:rsidR="00473ABC" w:rsidRPr="00583F89" w:rsidRDefault="00473ABC" w:rsidP="00473ABC">
                          <w:pPr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</w:pPr>
                          <w:r w:rsidRPr="00583F89"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  <w:t>Hronova 1079</w:t>
                          </w:r>
                        </w:p>
                        <w:p w14:paraId="12C1E14F" w14:textId="77777777" w:rsidR="00473ABC" w:rsidRDefault="00473AB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 w:rsidRPr="00583F89"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  <w:t xml:space="preserve">395 01 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</w:p>
                        <w:p w14:paraId="32ED5F61" w14:textId="77777777" w:rsidR="0072784C" w:rsidRPr="00A13BB2" w:rsidRDefault="0072784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</w:p>
                        <w:p w14:paraId="5770D13F" w14:textId="77777777" w:rsidR="00473ABC" w:rsidRPr="00473ABC" w:rsidRDefault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g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ED035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313.65pt;margin-top:-189.65pt;width:144.25pt;height: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" filled="f" stroked="f" strokeweight=".5pt">
              <v:textbox>
                <w:txbxContent>
                  <w:p w14:paraId="530F732A" w14:textId="77777777" w:rsidR="00473ABC" w:rsidRPr="00583F89" w:rsidRDefault="00473ABC" w:rsidP="00473ABC">
                    <w:pPr>
                      <w:rPr>
                        <w:rFonts w:ascii="Clash Grotesk Medium" w:hAnsi="Clash Grotesk Medium"/>
                        <w:sz w:val="24"/>
                        <w:szCs w:val="20"/>
                      </w:rPr>
                    </w:pPr>
                    <w:r w:rsidRPr="00583F89">
                      <w:rPr>
                        <w:rFonts w:ascii="Clash Grotesk Medium" w:hAnsi="Clash Grotesk Medium"/>
                        <w:sz w:val="24"/>
                        <w:szCs w:val="20"/>
                      </w:rPr>
                      <w:t>Hronova 1079</w:t>
                    </w:r>
                  </w:p>
                  <w:p w14:paraId="12C1E14F" w14:textId="77777777" w:rsidR="00473ABC" w:rsidRDefault="00473AB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 w:rsidRPr="00583F89">
                      <w:rPr>
                        <w:rFonts w:ascii="Clash Grotesk Medium" w:hAnsi="Clash Grotesk Medium"/>
                        <w:sz w:val="24"/>
                        <w:szCs w:val="20"/>
                      </w:rPr>
                      <w:t xml:space="preserve">395 01 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</w:p>
                  <w:p w14:paraId="32ED5F61" w14:textId="77777777" w:rsidR="0072784C" w:rsidRPr="00A13BB2" w:rsidRDefault="0072784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</w:p>
                  <w:p w14:paraId="5770D13F" w14:textId="77777777" w:rsidR="00473ABC" w:rsidRPr="00473ABC" w:rsidRDefault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>
                      <w:rPr>
                        <w:rFonts w:ascii="Clash Grotesk Medium" w:hAnsi="Clash Grotesk Medium"/>
                        <w:szCs w:val="20"/>
                      </w:rPr>
                      <w:t>g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  <w:r>
                      <w:rPr>
                        <w:rFonts w:ascii="Clash Grotesk Medium" w:hAnsi="Clash Grotesk Medium"/>
                        <w:szCs w:val="20"/>
                      </w:rPr>
                      <w:t>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98A0E9A" wp14:editId="005EF4A7">
          <wp:simplePos x="0" y="0"/>
          <wp:positionH relativeFrom="column">
            <wp:posOffset>-93345</wp:posOffset>
          </wp:positionH>
          <wp:positionV relativeFrom="paragraph">
            <wp:posOffset>-2566035</wp:posOffset>
          </wp:positionV>
          <wp:extent cx="1631950" cy="1025621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950" cy="1025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A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DC61D0" wp14:editId="02A15CC8">
              <wp:simplePos x="0" y="0"/>
              <wp:positionH relativeFrom="column">
                <wp:posOffset>1904</wp:posOffset>
              </wp:positionH>
              <wp:positionV relativeFrom="paragraph">
                <wp:posOffset>-1532255</wp:posOffset>
              </wp:positionV>
              <wp:extent cx="6055995" cy="38100"/>
              <wp:effectExtent l="19050" t="19050" r="20955" b="1905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5995" cy="3810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FE1B19" id="Přímá spojnice 2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-120.65pt" to="477pt,-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" strokecolor="#d8d8d8 [2732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17"/>
    <w:rsid w:val="000A3D15"/>
    <w:rsid w:val="000C4F46"/>
    <w:rsid w:val="0011361E"/>
    <w:rsid w:val="00115A06"/>
    <w:rsid w:val="001B3D56"/>
    <w:rsid w:val="001C2DCB"/>
    <w:rsid w:val="00253753"/>
    <w:rsid w:val="00283984"/>
    <w:rsid w:val="002B2F17"/>
    <w:rsid w:val="002E1DB2"/>
    <w:rsid w:val="002F30FC"/>
    <w:rsid w:val="00391E9B"/>
    <w:rsid w:val="00473ABC"/>
    <w:rsid w:val="004D63AC"/>
    <w:rsid w:val="004F4A46"/>
    <w:rsid w:val="005141C5"/>
    <w:rsid w:val="00537382"/>
    <w:rsid w:val="00537923"/>
    <w:rsid w:val="005443EF"/>
    <w:rsid w:val="005677DA"/>
    <w:rsid w:val="00583F89"/>
    <w:rsid w:val="005A0B06"/>
    <w:rsid w:val="005C1ABB"/>
    <w:rsid w:val="006240A4"/>
    <w:rsid w:val="00626C00"/>
    <w:rsid w:val="006403D2"/>
    <w:rsid w:val="0069753E"/>
    <w:rsid w:val="00712CC3"/>
    <w:rsid w:val="0072784C"/>
    <w:rsid w:val="00732011"/>
    <w:rsid w:val="00741743"/>
    <w:rsid w:val="00743515"/>
    <w:rsid w:val="0074383E"/>
    <w:rsid w:val="007601A7"/>
    <w:rsid w:val="007A78DB"/>
    <w:rsid w:val="007B2507"/>
    <w:rsid w:val="007C10BC"/>
    <w:rsid w:val="007D3A66"/>
    <w:rsid w:val="008727B2"/>
    <w:rsid w:val="00874ACC"/>
    <w:rsid w:val="0087547C"/>
    <w:rsid w:val="008C6B08"/>
    <w:rsid w:val="008D2DF1"/>
    <w:rsid w:val="008E3019"/>
    <w:rsid w:val="00903EA5"/>
    <w:rsid w:val="00910E9C"/>
    <w:rsid w:val="00980A74"/>
    <w:rsid w:val="009A062A"/>
    <w:rsid w:val="009B4D1E"/>
    <w:rsid w:val="00A13BB2"/>
    <w:rsid w:val="00A45FEF"/>
    <w:rsid w:val="00A95651"/>
    <w:rsid w:val="00A96999"/>
    <w:rsid w:val="00AB626F"/>
    <w:rsid w:val="00AD091A"/>
    <w:rsid w:val="00B104AF"/>
    <w:rsid w:val="00B6653A"/>
    <w:rsid w:val="00B94C22"/>
    <w:rsid w:val="00C85979"/>
    <w:rsid w:val="00CD35F9"/>
    <w:rsid w:val="00DF70A6"/>
    <w:rsid w:val="00E336D4"/>
    <w:rsid w:val="00EC16CF"/>
    <w:rsid w:val="00EC7AAD"/>
    <w:rsid w:val="00EE3EFD"/>
    <w:rsid w:val="00F037E4"/>
    <w:rsid w:val="00F37849"/>
    <w:rsid w:val="00F46E45"/>
    <w:rsid w:val="00F4700E"/>
    <w:rsid w:val="00F61D9F"/>
    <w:rsid w:val="00F6266B"/>
    <w:rsid w:val="00F8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85071"/>
  <w15:chartTrackingRefBased/>
  <w15:docId w15:val="{C9FB7E00-AEDB-476D-998A-D166DB89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2CC3"/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2F30FC"/>
    <w:pPr>
      <w:keepNext/>
      <w:keepLines/>
      <w:spacing w:before="360" w:after="240"/>
      <w:outlineLvl w:val="0"/>
    </w:pPr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5FEF"/>
    <w:pPr>
      <w:keepNext/>
      <w:keepLines/>
      <w:spacing w:before="240"/>
      <w:outlineLvl w:val="1"/>
    </w:pPr>
    <w:rPr>
      <w:rFonts w:ascii="Clash Grotesk Medium" w:eastAsiaTheme="majorEastAsia" w:hAnsi="Clash Grotesk Medium" w:cs="Times New Roman (Nadpisy CS)"/>
      <w:color w:val="000000" w:themeColor="text1"/>
      <w:spacing w:val="1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65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95651"/>
  </w:style>
  <w:style w:type="paragraph" w:styleId="Zpat">
    <w:name w:val="footer"/>
    <w:basedOn w:val="Normln"/>
    <w:link w:val="ZpatChar"/>
    <w:uiPriority w:val="99"/>
    <w:unhideWhenUsed/>
    <w:rsid w:val="0074383E"/>
    <w:pPr>
      <w:tabs>
        <w:tab w:val="center" w:pos="4536"/>
        <w:tab w:val="right" w:pos="9072"/>
      </w:tabs>
      <w:jc w:val="center"/>
    </w:pPr>
    <w:rPr>
      <w:rFonts w:ascii="Clash Grotesk Medium" w:hAnsi="Clash Grotesk Medium" w:cs="Times New Roman (Základní text"/>
      <w:spacing w:val="6"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74383E"/>
    <w:rPr>
      <w:rFonts w:ascii="Clash Grotesk Medium" w:hAnsi="Clash Grotesk Medium" w:cs="Times New Roman (Základní text"/>
      <w:spacing w:val="6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13BB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13BB2"/>
    <w:rPr>
      <w:color w:val="605E5C"/>
      <w:shd w:val="clear" w:color="auto" w:fill="E1DFDD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473ABC"/>
  </w:style>
  <w:style w:type="character" w:customStyle="1" w:styleId="DatumChar">
    <w:name w:val="Datum Char"/>
    <w:basedOn w:val="Standardnpsmoodstavce"/>
    <w:link w:val="Datum"/>
    <w:uiPriority w:val="99"/>
    <w:semiHidden/>
    <w:rsid w:val="00473ABC"/>
    <w:rPr>
      <w:sz w:val="22"/>
    </w:rPr>
  </w:style>
  <w:style w:type="table" w:styleId="Mkatabulky">
    <w:name w:val="Table Grid"/>
    <w:basedOn w:val="Normlntabulka"/>
    <w:uiPriority w:val="39"/>
    <w:rsid w:val="00473A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F30FC"/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45FEF"/>
    <w:rPr>
      <w:rFonts w:ascii="Clash Grotesk Medium" w:eastAsiaTheme="majorEastAsia" w:hAnsi="Clash Grotesk Medium" w:cs="Times New Roman (Nadpisy CS)"/>
      <w:color w:val="000000" w:themeColor="text1"/>
      <w:spacing w:val="14"/>
      <w:sz w:val="22"/>
      <w:szCs w:val="26"/>
    </w:rPr>
  </w:style>
  <w:style w:type="paragraph" w:styleId="Bezmezer">
    <w:name w:val="No Spacing"/>
    <w:uiPriority w:val="1"/>
    <w:qFormat/>
    <w:rsid w:val="004D63AC"/>
    <w:rPr>
      <w:sz w:val="20"/>
    </w:rPr>
  </w:style>
  <w:style w:type="character" w:styleId="Siln">
    <w:name w:val="Strong"/>
    <w:basedOn w:val="Standardnpsmoodstavce"/>
    <w:uiPriority w:val="22"/>
    <w:qFormat/>
    <w:rsid w:val="004D63AC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4D63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D63AC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1418" w:right="1418"/>
      <w:jc w:val="center"/>
    </w:pPr>
    <w:rPr>
      <w:rFonts w:cs="Times New Roman (Základní text"/>
      <w:b/>
      <w:iCs/>
      <w:color w:val="000000" w:themeColor="text1"/>
      <w:spacing w:val="16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D63AC"/>
    <w:rPr>
      <w:rFonts w:cs="Times New Roman (Základní text"/>
      <w:b/>
      <w:iCs/>
      <w:color w:val="000000" w:themeColor="text1"/>
      <w:spacing w:val="16"/>
      <w:sz w:val="20"/>
    </w:rPr>
  </w:style>
  <w:style w:type="character" w:styleId="Zdraznn">
    <w:name w:val="Emphasis"/>
    <w:basedOn w:val="Standardnpsmoodstavce"/>
    <w:uiPriority w:val="20"/>
    <w:qFormat/>
    <w:rsid w:val="004D63AC"/>
    <w:rPr>
      <w:i/>
      <w:iCs/>
    </w:rPr>
  </w:style>
  <w:style w:type="character" w:styleId="Odkazintenzivn">
    <w:name w:val="Intense Reference"/>
    <w:basedOn w:val="Standardnpsmoodstavce"/>
    <w:uiPriority w:val="32"/>
    <w:qFormat/>
    <w:rsid w:val="002F30FC"/>
    <w:rPr>
      <w:b/>
      <w:bCs/>
      <w:caps w:val="0"/>
      <w:smallCaps w:val="0"/>
      <w:color w:val="4472C4" w:themeColor="accent1"/>
      <w:spacing w:val="5"/>
    </w:rPr>
  </w:style>
  <w:style w:type="character" w:styleId="slostrnky">
    <w:name w:val="page number"/>
    <w:basedOn w:val="Standardnpsmoodstavce"/>
    <w:uiPriority w:val="99"/>
    <w:semiHidden/>
    <w:unhideWhenUsed/>
    <w:rsid w:val="00697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_GYPA\2022-2023\design%20GyPa\GYPA\Hlavi&#269;kov&#253;%20pap&#237;r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papír.dotx</Template>
  <TotalTime>29</TotalTime>
  <Pages>1</Pages>
  <Words>76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Roubal</dc:creator>
  <cp:keywords/>
  <dc:description/>
  <cp:lastModifiedBy>Mu</cp:lastModifiedBy>
  <cp:revision>23</cp:revision>
  <cp:lastPrinted>2023-01-06T09:40:00Z</cp:lastPrinted>
  <dcterms:created xsi:type="dcterms:W3CDTF">2023-01-06T10:35:00Z</dcterms:created>
  <dcterms:modified xsi:type="dcterms:W3CDTF">2023-03-13T11:47:00Z</dcterms:modified>
</cp:coreProperties>
</file>