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9D0358" w14:textId="05560DA0" w:rsidR="00A40779" w:rsidRDefault="00EE295F" w:rsidP="00A40779">
      <w:r>
        <w:t>j</w:t>
      </w:r>
      <w:r w:rsidR="00A40779">
        <w:t>méno:</w:t>
      </w:r>
    </w:p>
    <w:p w14:paraId="51555451" w14:textId="77777777" w:rsidR="00EE295F" w:rsidRDefault="00EE295F" w:rsidP="00A40779"/>
    <w:p w14:paraId="3133AC05" w14:textId="125BF9E0" w:rsidR="00A40779" w:rsidRDefault="00A40779" w:rsidP="00A40779">
      <w:r>
        <w:t>datum*:</w:t>
      </w:r>
    </w:p>
    <w:p w14:paraId="6D8DB880" w14:textId="77777777" w:rsidR="00EE295F" w:rsidRDefault="00EE295F" w:rsidP="00A40779"/>
    <w:p w14:paraId="265B11D6" w14:textId="3229E3B8" w:rsidR="00A40779" w:rsidRDefault="00A40779" w:rsidP="00A40779">
      <w:r>
        <w:t>číslo laboratorního cvičení**:</w:t>
      </w:r>
    </w:p>
    <w:p w14:paraId="0C11DE24" w14:textId="77777777" w:rsidR="00EE295F" w:rsidRDefault="00EE295F" w:rsidP="00A40779"/>
    <w:p w14:paraId="0EC8064D" w14:textId="6046655E" w:rsidR="00A40779" w:rsidRDefault="00A40779" w:rsidP="00A40779">
      <w:r>
        <w:t>téma:</w:t>
      </w:r>
    </w:p>
    <w:p w14:paraId="07ABBAB1" w14:textId="77777777" w:rsidR="00EE295F" w:rsidRDefault="00EE295F" w:rsidP="00A40779"/>
    <w:p w14:paraId="2AA67D5C" w14:textId="5DA01F46" w:rsidR="00A40779" w:rsidRDefault="00A40779" w:rsidP="00A40779">
      <w:r>
        <w:t>úkol (y):</w:t>
      </w:r>
    </w:p>
    <w:p w14:paraId="62DCBAB6" w14:textId="39BE9D60" w:rsidR="00EE295F" w:rsidRDefault="00EE295F" w:rsidP="00A40779"/>
    <w:p w14:paraId="53572265" w14:textId="22F668DD" w:rsidR="00EE295F" w:rsidRDefault="00EE295F" w:rsidP="00A40779"/>
    <w:p w14:paraId="5D335F01" w14:textId="77777777" w:rsidR="00EE295F" w:rsidRDefault="00EE295F" w:rsidP="00A40779"/>
    <w:p w14:paraId="5023ED8A" w14:textId="2A868016" w:rsidR="00A40779" w:rsidRDefault="00A40779" w:rsidP="00A40779">
      <w:r>
        <w:t>pomůcky:</w:t>
      </w:r>
    </w:p>
    <w:p w14:paraId="04EC828B" w14:textId="77777777" w:rsidR="00EE295F" w:rsidRDefault="00EE295F" w:rsidP="00A40779"/>
    <w:p w14:paraId="0D5CAD0A" w14:textId="5855BFCC" w:rsidR="00A40779" w:rsidRDefault="00A40779" w:rsidP="00A40779">
      <w:r>
        <w:t>chemikálie:</w:t>
      </w:r>
    </w:p>
    <w:p w14:paraId="6CABD9F6" w14:textId="77777777" w:rsidR="00EE295F" w:rsidRDefault="00EE295F" w:rsidP="00A40779"/>
    <w:p w14:paraId="37670D4F" w14:textId="71042483" w:rsidR="00A40779" w:rsidRDefault="00A40779" w:rsidP="00A40779">
      <w:r>
        <w:t>pracovní postup:</w:t>
      </w:r>
    </w:p>
    <w:p w14:paraId="46F9B4BE" w14:textId="2010647D" w:rsidR="00EE295F" w:rsidRDefault="00EE295F" w:rsidP="00A40779"/>
    <w:p w14:paraId="2FEBE3B5" w14:textId="55FE8E2D" w:rsidR="00EE295F" w:rsidRDefault="00EE295F" w:rsidP="00A40779"/>
    <w:p w14:paraId="21A14411" w14:textId="06C34834" w:rsidR="00EE295F" w:rsidRDefault="00EE295F" w:rsidP="00A40779"/>
    <w:p w14:paraId="0CB597E9" w14:textId="647F9115" w:rsidR="00EE295F" w:rsidRDefault="00EE295F" w:rsidP="00A40779"/>
    <w:p w14:paraId="0CEDC99E" w14:textId="77777777" w:rsidR="00EE295F" w:rsidRPr="00DE7D60" w:rsidRDefault="00EE295F" w:rsidP="00A40779"/>
    <w:p w14:paraId="07765DC7" w14:textId="77777777" w:rsidR="00A40779" w:rsidRDefault="00A40779" w:rsidP="00A40779">
      <w:r>
        <w:t>průběh pokusu***:</w:t>
      </w:r>
    </w:p>
    <w:p w14:paraId="62F8591B" w14:textId="77777777" w:rsidR="00A40779" w:rsidRDefault="00A40779" w:rsidP="00A40779"/>
    <w:p w14:paraId="6C7F5B64" w14:textId="77777777" w:rsidR="00A40779" w:rsidRDefault="00A40779" w:rsidP="00A40779"/>
    <w:p w14:paraId="6CE1EB75" w14:textId="77777777" w:rsidR="00A40779" w:rsidRDefault="00A40779" w:rsidP="00A40779"/>
    <w:p w14:paraId="3212E981" w14:textId="77777777" w:rsidR="00A40779" w:rsidRDefault="00A40779" w:rsidP="00A40779"/>
    <w:p w14:paraId="1A94D966" w14:textId="77777777" w:rsidR="00A40779" w:rsidRDefault="00A40779" w:rsidP="00A40779"/>
    <w:p w14:paraId="5B64E83B" w14:textId="77777777" w:rsidR="00A40779" w:rsidRDefault="00A40779" w:rsidP="00A40779"/>
    <w:p w14:paraId="492E18E4" w14:textId="77777777" w:rsidR="00A40779" w:rsidRDefault="00A40779" w:rsidP="00A40779"/>
    <w:p w14:paraId="087DCD88" w14:textId="77777777" w:rsidR="00A40779" w:rsidRDefault="00A40779" w:rsidP="00A40779"/>
    <w:p w14:paraId="5D4280B1" w14:textId="77777777" w:rsidR="00A40779" w:rsidRDefault="00A40779" w:rsidP="00A40779"/>
    <w:p w14:paraId="5B4FFF89" w14:textId="77777777" w:rsidR="00A40779" w:rsidRDefault="00A40779" w:rsidP="00A40779">
      <w:r>
        <w:t>jména spolupracovníků****:</w:t>
      </w:r>
    </w:p>
    <w:p w14:paraId="270B0090" w14:textId="77777777" w:rsidR="00A40779" w:rsidRDefault="00A40779" w:rsidP="00A40779">
      <w:r>
        <w:t>závěr:</w:t>
      </w:r>
    </w:p>
    <w:p w14:paraId="32B5EE18" w14:textId="6FF36116" w:rsidR="008E3019" w:rsidRPr="00DF388D" w:rsidRDefault="008E3019" w:rsidP="00DF388D">
      <w:bookmarkStart w:id="0" w:name="_GoBack"/>
      <w:bookmarkEnd w:id="0"/>
    </w:p>
    <w:sectPr w:rsidR="008E3019" w:rsidRPr="00DF388D" w:rsidSect="005C1ABB">
      <w:footerReference w:type="default" r:id="rId6"/>
      <w:headerReference w:type="first" r:id="rId7"/>
      <w:footerReference w:type="first" r:id="rId8"/>
      <w:pgSz w:w="11906" w:h="16838"/>
      <w:pgMar w:top="1418" w:right="1134" w:bottom="1418" w:left="1247" w:header="476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7548B" w14:textId="77777777" w:rsidR="00CD01DF" w:rsidRDefault="00CD01DF" w:rsidP="00A95651">
      <w:r>
        <w:separator/>
      </w:r>
    </w:p>
  </w:endnote>
  <w:endnote w:type="continuationSeparator" w:id="0">
    <w:p w14:paraId="0ED23F6B" w14:textId="77777777" w:rsidR="00CD01DF" w:rsidRDefault="00CD01DF" w:rsidP="00A95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B7C1F60-A0EC-4C40-8218-5043AA028095}"/>
    <w:embedBold r:id="rId2" w:fontKey="{DACC40F0-CD65-48DB-91FC-083260CEBE3D}"/>
  </w:font>
  <w:font w:name="Yu Mincho">
    <w:altName w:val="Yu Gothic UI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lash Grotesk Extralight">
    <w:panose1 w:val="00000000000000000000"/>
    <w:charset w:val="00"/>
    <w:family w:val="modern"/>
    <w:notTrueType/>
    <w:pitch w:val="variable"/>
    <w:sig w:usb0="80000047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Nadpisy CS)">
    <w:altName w:val="Times New Roman"/>
    <w:charset w:val="00"/>
    <w:family w:val="roman"/>
    <w:pitch w:val="default"/>
  </w:font>
  <w:font w:name="Clash Grotesk Medium">
    <w:panose1 w:val="00000000000000000000"/>
    <w:charset w:val="00"/>
    <w:family w:val="modern"/>
    <w:notTrueType/>
    <w:pitch w:val="variable"/>
    <w:sig w:usb0="80000047" w:usb1="00000000" w:usb2="00000000" w:usb3="00000000" w:csb0="00000093" w:csb1="00000000"/>
  </w:font>
  <w:font w:name="Times New Roman (Základní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EE63FD14-7160-4347-83A0-F12EA9FB06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9A3C6" w14:textId="77777777" w:rsidR="00A45FEF" w:rsidRDefault="00A45FEF" w:rsidP="0074383E">
    <w:pPr>
      <w:pStyle w:val="Zpat"/>
      <w:rPr>
        <w:rStyle w:val="slostrnky"/>
      </w:rPr>
    </w:pPr>
  </w:p>
  <w:p w14:paraId="111CC9E2" w14:textId="77777777" w:rsidR="00A45FEF" w:rsidRDefault="00A45FEF" w:rsidP="0074383E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2E3605" wp14:editId="52DB2A9E">
              <wp:simplePos x="0" y="0"/>
              <wp:positionH relativeFrom="column">
                <wp:posOffset>-12065</wp:posOffset>
              </wp:positionH>
              <wp:positionV relativeFrom="paragraph">
                <wp:posOffset>56787</wp:posOffset>
              </wp:positionV>
              <wp:extent cx="5760000" cy="0"/>
              <wp:effectExtent l="0" t="0" r="6350" b="12700"/>
              <wp:wrapNone/>
              <wp:docPr id="20" name="Přímá spojnic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4203218" id="Přímá spojnice 20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4.45pt" to="452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" strokecolor="black [3200]">
              <v:stroke joinstyle="miter"/>
            </v:line>
          </w:pict>
        </mc:Fallback>
      </mc:AlternateContent>
    </w:r>
  </w:p>
  <w:p w14:paraId="1879AC9C" w14:textId="77777777" w:rsidR="00A45FEF" w:rsidRPr="00253753" w:rsidRDefault="00A45FEF" w:rsidP="0074383E">
    <w:pPr>
      <w:pStyle w:val="Zpat"/>
      <w:rPr>
        <w:rStyle w:val="slostrnky"/>
      </w:rPr>
    </w:pPr>
    <w:r w:rsidRPr="00253753">
      <w:t>Tel./fax.: +420 565 442 911 | ředitel: +420 565 443 764 | gpacov@email.cz | IČO 03620280 | strana</w:t>
    </w:r>
    <w:r w:rsidRPr="00253753">
      <w:rPr>
        <w:rStyle w:val="slostrnky"/>
      </w:rPr>
      <w:t xml:space="preserve"> </w:t>
    </w:r>
    <w:sdt>
      <w:sdtPr>
        <w:rPr>
          <w:rStyle w:val="slostrnky"/>
        </w:rPr>
        <w:id w:val="951513986"/>
        <w:docPartObj>
          <w:docPartGallery w:val="Page Numbers (Bottom of Page)"/>
          <w:docPartUnique/>
        </w:docPartObj>
      </w:sdtPr>
      <w:sdtEndPr>
        <w:rPr>
          <w:rStyle w:val="slostrnky"/>
        </w:rPr>
      </w:sdtEndPr>
      <w:sdtContent>
        <w:r w:rsidRPr="00253753">
          <w:rPr>
            <w:rStyle w:val="slostrnky"/>
          </w:rPr>
          <w:fldChar w:fldCharType="begin"/>
        </w:r>
        <w:r w:rsidRPr="00253753">
          <w:rPr>
            <w:rStyle w:val="slostrnky"/>
          </w:rPr>
          <w:instrText xml:space="preserve"> PAGE </w:instrText>
        </w:r>
        <w:r w:rsidRPr="00253753">
          <w:rPr>
            <w:rStyle w:val="slostrnky"/>
          </w:rPr>
          <w:fldChar w:fldCharType="separate"/>
        </w:r>
        <w:r w:rsidRPr="00253753">
          <w:rPr>
            <w:rStyle w:val="slostrnky"/>
          </w:rPr>
          <w:t>1</w:t>
        </w:r>
        <w:r w:rsidRPr="00253753">
          <w:rPr>
            <w:rStyle w:val="slostrnky"/>
          </w:rPr>
          <w:fldChar w:fldCharType="end"/>
        </w:r>
      </w:sdtContent>
    </w:sdt>
  </w:p>
  <w:p w14:paraId="0EDF976B" w14:textId="77777777" w:rsidR="00A45FEF" w:rsidRDefault="00A45FEF" w:rsidP="00A45FEF">
    <w:pPr>
      <w:jc w:val="center"/>
    </w:pPr>
    <w:r>
      <w:t xml:space="preserve">   </w:t>
    </w:r>
  </w:p>
  <w:p w14:paraId="32C0A6EF" w14:textId="77777777" w:rsidR="00A45FEF" w:rsidRPr="00A45FEF" w:rsidRDefault="00A45FEF" w:rsidP="0074383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3AA1C" w14:textId="77777777" w:rsidR="00A45FEF" w:rsidRDefault="00A45FEF" w:rsidP="0074383E">
    <w:pPr>
      <w:pStyle w:val="Zpat"/>
      <w:rPr>
        <w:rStyle w:val="slostrnky"/>
      </w:rPr>
    </w:pPr>
  </w:p>
  <w:p w14:paraId="1361CAF1" w14:textId="77777777" w:rsidR="005443EF" w:rsidRDefault="0069753E" w:rsidP="0074383E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711BF5" wp14:editId="254A3B6F">
              <wp:simplePos x="0" y="0"/>
              <wp:positionH relativeFrom="column">
                <wp:posOffset>-12065</wp:posOffset>
              </wp:positionH>
              <wp:positionV relativeFrom="paragraph">
                <wp:posOffset>56787</wp:posOffset>
              </wp:positionV>
              <wp:extent cx="5760000" cy="0"/>
              <wp:effectExtent l="0" t="0" r="6350" b="12700"/>
              <wp:wrapNone/>
              <wp:docPr id="15" name="Přímá spojnic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A881AA1" id="Přímá spojnice 1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4.45pt" to="452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" strokecolor="black [3200]">
              <v:stroke joinstyle="miter"/>
            </v:line>
          </w:pict>
        </mc:Fallback>
      </mc:AlternateContent>
    </w:r>
  </w:p>
  <w:p w14:paraId="11BC93A1" w14:textId="77777777" w:rsidR="00D718F9" w:rsidRDefault="00D718F9" w:rsidP="00D718F9">
    <w:pPr>
      <w:pStyle w:val="Zpat"/>
    </w:pPr>
    <w:r>
      <w:t>*datum laboratorního cvičení</w:t>
    </w:r>
  </w:p>
  <w:p w14:paraId="0A783F04" w14:textId="77777777" w:rsidR="00D718F9" w:rsidRDefault="00D718F9" w:rsidP="00D718F9">
    <w:pPr>
      <w:pStyle w:val="Zpat"/>
    </w:pPr>
    <w:r>
      <w:t>**podle třídní knihy</w:t>
    </w:r>
  </w:p>
  <w:p w14:paraId="4216206B" w14:textId="77777777" w:rsidR="00D718F9" w:rsidRDefault="00D718F9" w:rsidP="00D718F9">
    <w:pPr>
      <w:pStyle w:val="Zpat"/>
    </w:pPr>
    <w:r>
      <w:t>***neopisuje se pracovní postup, ale reálný proces, jak skupina úkoly(-y) vypracovala, včetně výsledků pozorování, měření apod.</w:t>
    </w:r>
  </w:p>
  <w:p w14:paraId="65E689E7" w14:textId="77777777" w:rsidR="00D718F9" w:rsidRDefault="00D718F9" w:rsidP="00D718F9">
    <w:pPr>
      <w:pStyle w:val="Zpat"/>
    </w:pPr>
    <w:r>
      <w:t>****spolupracovníci budou mít stejné výsledky experimentů</w:t>
    </w:r>
  </w:p>
  <w:p w14:paraId="29B34011" w14:textId="21ECBA87" w:rsidR="0069753E" w:rsidRDefault="0069753E" w:rsidP="00D718F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0FE8F3" w14:textId="77777777" w:rsidR="00CD01DF" w:rsidRDefault="00CD01DF" w:rsidP="00A95651">
      <w:r>
        <w:separator/>
      </w:r>
    </w:p>
  </w:footnote>
  <w:footnote w:type="continuationSeparator" w:id="0">
    <w:p w14:paraId="6C06FC2F" w14:textId="77777777" w:rsidR="00CD01DF" w:rsidRDefault="00CD01DF" w:rsidP="00A95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52003" w14:textId="77777777" w:rsidR="00473ABC" w:rsidRPr="00473ABC" w:rsidRDefault="0072784C">
    <w:pPr>
      <w:rPr>
        <w:rFonts w:ascii="Clash Grotesk Medium" w:hAnsi="Clash Grotesk Medium"/>
        <w:szCs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FED035" wp14:editId="16864ECF">
              <wp:simplePos x="0" y="0"/>
              <wp:positionH relativeFrom="column">
                <wp:posOffset>3983355</wp:posOffset>
              </wp:positionH>
              <wp:positionV relativeFrom="paragraph">
                <wp:posOffset>-2408555</wp:posOffset>
              </wp:positionV>
              <wp:extent cx="1831975" cy="835025"/>
              <wp:effectExtent l="0" t="0" r="0" b="3175"/>
              <wp:wrapNone/>
              <wp:docPr id="10" name="Textové po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1975" cy="835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0F732A" w14:textId="77777777" w:rsidR="00473ABC" w:rsidRPr="00583F89" w:rsidRDefault="00473ABC" w:rsidP="00473ABC">
                          <w:pPr>
                            <w:rPr>
                              <w:rFonts w:ascii="Clash Grotesk Medium" w:hAnsi="Clash Grotesk Medium"/>
                              <w:sz w:val="24"/>
                              <w:szCs w:val="20"/>
                            </w:rPr>
                          </w:pPr>
                          <w:r w:rsidRPr="00583F89">
                            <w:rPr>
                              <w:rFonts w:ascii="Clash Grotesk Medium" w:hAnsi="Clash Grotesk Medium"/>
                              <w:sz w:val="24"/>
                              <w:szCs w:val="20"/>
                            </w:rPr>
                            <w:t>Hronova 1079</w:t>
                          </w:r>
                        </w:p>
                        <w:p w14:paraId="12C1E14F" w14:textId="77777777" w:rsidR="00473ABC" w:rsidRDefault="00473ABC" w:rsidP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  <w:r w:rsidRPr="00583F89">
                            <w:rPr>
                              <w:rFonts w:ascii="Clash Grotesk Medium" w:hAnsi="Clash Grotesk Medium"/>
                              <w:sz w:val="24"/>
                              <w:szCs w:val="20"/>
                            </w:rPr>
                            <w:t xml:space="preserve">395 01 </w:t>
                          </w:r>
                          <w:r w:rsidRPr="00A13BB2">
                            <w:rPr>
                              <w:rFonts w:ascii="Clash Grotesk Medium" w:hAnsi="Clash Grotesk Medium"/>
                              <w:szCs w:val="20"/>
                            </w:rPr>
                            <w:t>Pacov</w:t>
                          </w:r>
                        </w:p>
                        <w:p w14:paraId="32ED5F61" w14:textId="77777777" w:rsidR="0072784C" w:rsidRPr="00A13BB2" w:rsidRDefault="0072784C" w:rsidP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</w:p>
                        <w:p w14:paraId="5770D13F" w14:textId="77777777" w:rsidR="00473ABC" w:rsidRPr="00473ABC" w:rsidRDefault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  <w:r>
                            <w:rPr>
                              <w:rFonts w:ascii="Clash Grotesk Medium" w:hAnsi="Clash Grotesk Medium"/>
                              <w:szCs w:val="20"/>
                            </w:rPr>
                            <w:t>g</w:t>
                          </w:r>
                          <w:r w:rsidRPr="00A13BB2">
                            <w:rPr>
                              <w:rFonts w:ascii="Clash Grotesk Medium" w:hAnsi="Clash Grotesk Medium"/>
                              <w:szCs w:val="20"/>
                            </w:rPr>
                            <w:t>pacov</w:t>
                          </w:r>
                          <w:r>
                            <w:rPr>
                              <w:rFonts w:ascii="Clash Grotesk Medium" w:hAnsi="Clash Grotesk Medium"/>
                              <w:szCs w:val="20"/>
                            </w:rPr>
                            <w:t>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ED035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26" type="#_x0000_t202" style="position:absolute;margin-left:313.65pt;margin-top:-189.65pt;width:144.25pt;height: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" filled="f" stroked="f" strokeweight=".5pt">
              <v:textbox>
                <w:txbxContent>
                  <w:p w14:paraId="530F732A" w14:textId="77777777" w:rsidR="00473ABC" w:rsidRPr="00583F89" w:rsidRDefault="00473ABC" w:rsidP="00473ABC">
                    <w:pPr>
                      <w:rPr>
                        <w:rFonts w:ascii="Clash Grotesk Medium" w:hAnsi="Clash Grotesk Medium"/>
                        <w:sz w:val="24"/>
                        <w:szCs w:val="20"/>
                      </w:rPr>
                    </w:pPr>
                    <w:r w:rsidRPr="00583F89">
                      <w:rPr>
                        <w:rFonts w:ascii="Clash Grotesk Medium" w:hAnsi="Clash Grotesk Medium"/>
                        <w:sz w:val="24"/>
                        <w:szCs w:val="20"/>
                      </w:rPr>
                      <w:t>Hronova 1079</w:t>
                    </w:r>
                  </w:p>
                  <w:p w14:paraId="12C1E14F" w14:textId="77777777" w:rsidR="00473ABC" w:rsidRDefault="00473ABC" w:rsidP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  <w:r w:rsidRPr="00583F89">
                      <w:rPr>
                        <w:rFonts w:ascii="Clash Grotesk Medium" w:hAnsi="Clash Grotesk Medium"/>
                        <w:sz w:val="24"/>
                        <w:szCs w:val="20"/>
                      </w:rPr>
                      <w:t xml:space="preserve">395 01 </w:t>
                    </w:r>
                    <w:r w:rsidRPr="00A13BB2">
                      <w:rPr>
                        <w:rFonts w:ascii="Clash Grotesk Medium" w:hAnsi="Clash Grotesk Medium"/>
                        <w:szCs w:val="20"/>
                      </w:rPr>
                      <w:t>Pacov</w:t>
                    </w:r>
                  </w:p>
                  <w:p w14:paraId="32ED5F61" w14:textId="77777777" w:rsidR="0072784C" w:rsidRPr="00A13BB2" w:rsidRDefault="0072784C" w:rsidP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</w:p>
                  <w:p w14:paraId="5770D13F" w14:textId="77777777" w:rsidR="00473ABC" w:rsidRPr="00473ABC" w:rsidRDefault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  <w:r>
                      <w:rPr>
                        <w:rFonts w:ascii="Clash Grotesk Medium" w:hAnsi="Clash Grotesk Medium"/>
                        <w:szCs w:val="20"/>
                      </w:rPr>
                      <w:t>g</w:t>
                    </w:r>
                    <w:r w:rsidRPr="00A13BB2">
                      <w:rPr>
                        <w:rFonts w:ascii="Clash Grotesk Medium" w:hAnsi="Clash Grotesk Medium"/>
                        <w:szCs w:val="20"/>
                      </w:rPr>
                      <w:t>pacov</w:t>
                    </w:r>
                    <w:r>
                      <w:rPr>
                        <w:rFonts w:ascii="Clash Grotesk Medium" w:hAnsi="Clash Grotesk Medium"/>
                        <w:szCs w:val="20"/>
                      </w:rPr>
                      <w:t>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398A0E9A" wp14:editId="005EF4A7">
          <wp:simplePos x="0" y="0"/>
          <wp:positionH relativeFrom="column">
            <wp:posOffset>-93345</wp:posOffset>
          </wp:positionH>
          <wp:positionV relativeFrom="paragraph">
            <wp:posOffset>-2566035</wp:posOffset>
          </wp:positionV>
          <wp:extent cx="1631950" cy="1025621"/>
          <wp:effectExtent l="0" t="0" r="0" b="0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1950" cy="10256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4A4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DC61D0" wp14:editId="02A15CC8">
              <wp:simplePos x="0" y="0"/>
              <wp:positionH relativeFrom="column">
                <wp:posOffset>1904</wp:posOffset>
              </wp:positionH>
              <wp:positionV relativeFrom="paragraph">
                <wp:posOffset>-1532255</wp:posOffset>
              </wp:positionV>
              <wp:extent cx="6055995" cy="38100"/>
              <wp:effectExtent l="19050" t="19050" r="20955" b="19050"/>
              <wp:wrapNone/>
              <wp:docPr id="2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55995" cy="3810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1FE1B19" id="Přímá spojnice 2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-120.65pt" to="477pt,-1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" strokecolor="#d8d8d8 [2732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F17"/>
    <w:rsid w:val="000A3D15"/>
    <w:rsid w:val="0011361E"/>
    <w:rsid w:val="00115A06"/>
    <w:rsid w:val="001B3D56"/>
    <w:rsid w:val="00253753"/>
    <w:rsid w:val="002B2F17"/>
    <w:rsid w:val="002E1DB2"/>
    <w:rsid w:val="002F30FC"/>
    <w:rsid w:val="00391E9B"/>
    <w:rsid w:val="00473ABC"/>
    <w:rsid w:val="004D63AC"/>
    <w:rsid w:val="004F4A46"/>
    <w:rsid w:val="005141C5"/>
    <w:rsid w:val="00537382"/>
    <w:rsid w:val="00537923"/>
    <w:rsid w:val="005443EF"/>
    <w:rsid w:val="00583F89"/>
    <w:rsid w:val="005A0B06"/>
    <w:rsid w:val="005C1ABB"/>
    <w:rsid w:val="006240A4"/>
    <w:rsid w:val="00626C00"/>
    <w:rsid w:val="0069753E"/>
    <w:rsid w:val="00712CC3"/>
    <w:rsid w:val="0072784C"/>
    <w:rsid w:val="00732011"/>
    <w:rsid w:val="0074383E"/>
    <w:rsid w:val="007A78DB"/>
    <w:rsid w:val="007B2507"/>
    <w:rsid w:val="007D3A66"/>
    <w:rsid w:val="008727B2"/>
    <w:rsid w:val="00874ACC"/>
    <w:rsid w:val="008C6B08"/>
    <w:rsid w:val="008D2DF1"/>
    <w:rsid w:val="008E3019"/>
    <w:rsid w:val="00910E9C"/>
    <w:rsid w:val="009B4D1E"/>
    <w:rsid w:val="00A13BB2"/>
    <w:rsid w:val="00A40779"/>
    <w:rsid w:val="00A45FEF"/>
    <w:rsid w:val="00A95651"/>
    <w:rsid w:val="00B6653A"/>
    <w:rsid w:val="00B94C22"/>
    <w:rsid w:val="00C85979"/>
    <w:rsid w:val="00CD01DF"/>
    <w:rsid w:val="00CD35F9"/>
    <w:rsid w:val="00D718F9"/>
    <w:rsid w:val="00DF388D"/>
    <w:rsid w:val="00E336D4"/>
    <w:rsid w:val="00EC7AAD"/>
    <w:rsid w:val="00EE295F"/>
    <w:rsid w:val="00EE3EFD"/>
    <w:rsid w:val="00F037E4"/>
    <w:rsid w:val="00F46E45"/>
    <w:rsid w:val="00F61D9F"/>
    <w:rsid w:val="00F6266B"/>
    <w:rsid w:val="00F8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E85071"/>
  <w15:chartTrackingRefBased/>
  <w15:docId w15:val="{C9FB7E00-AEDB-476D-998A-D166DB890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12CC3"/>
    <w:rPr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2F30FC"/>
    <w:pPr>
      <w:keepNext/>
      <w:keepLines/>
      <w:spacing w:before="360" w:after="240"/>
      <w:outlineLvl w:val="0"/>
    </w:pPr>
    <w:rPr>
      <w:rFonts w:ascii="Clash Grotesk Extralight" w:eastAsiaTheme="majorEastAsia" w:hAnsi="Clash Grotesk Extralight" w:cs="Times New Roman (Nadpisy CS)"/>
      <w:color w:val="000000" w:themeColor="text1"/>
      <w:spacing w:val="10"/>
      <w:sz w:val="44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5FEF"/>
    <w:pPr>
      <w:keepNext/>
      <w:keepLines/>
      <w:spacing w:before="240"/>
      <w:outlineLvl w:val="1"/>
    </w:pPr>
    <w:rPr>
      <w:rFonts w:ascii="Clash Grotesk Medium" w:eastAsiaTheme="majorEastAsia" w:hAnsi="Clash Grotesk Medium" w:cs="Times New Roman (Nadpisy CS)"/>
      <w:color w:val="000000" w:themeColor="text1"/>
      <w:spacing w:val="1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9565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95651"/>
  </w:style>
  <w:style w:type="paragraph" w:styleId="Zpat">
    <w:name w:val="footer"/>
    <w:basedOn w:val="Normln"/>
    <w:link w:val="ZpatChar"/>
    <w:uiPriority w:val="99"/>
    <w:unhideWhenUsed/>
    <w:rsid w:val="0074383E"/>
    <w:pPr>
      <w:tabs>
        <w:tab w:val="center" w:pos="4536"/>
        <w:tab w:val="right" w:pos="9072"/>
      </w:tabs>
      <w:jc w:val="center"/>
    </w:pPr>
    <w:rPr>
      <w:rFonts w:ascii="Clash Grotesk Medium" w:hAnsi="Clash Grotesk Medium" w:cs="Times New Roman (Základní text"/>
      <w:spacing w:val="6"/>
      <w:sz w:val="18"/>
      <w:szCs w:val="18"/>
    </w:rPr>
  </w:style>
  <w:style w:type="character" w:customStyle="1" w:styleId="ZpatChar">
    <w:name w:val="Zápatí Char"/>
    <w:basedOn w:val="Standardnpsmoodstavce"/>
    <w:link w:val="Zpat"/>
    <w:uiPriority w:val="99"/>
    <w:rsid w:val="0074383E"/>
    <w:rPr>
      <w:rFonts w:ascii="Clash Grotesk Medium" w:hAnsi="Clash Grotesk Medium" w:cs="Times New Roman (Základní text"/>
      <w:spacing w:val="6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13BB2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13BB2"/>
    <w:rPr>
      <w:color w:val="605E5C"/>
      <w:shd w:val="clear" w:color="auto" w:fill="E1DFDD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473ABC"/>
  </w:style>
  <w:style w:type="character" w:customStyle="1" w:styleId="DatumChar">
    <w:name w:val="Datum Char"/>
    <w:basedOn w:val="Standardnpsmoodstavce"/>
    <w:link w:val="Datum"/>
    <w:uiPriority w:val="99"/>
    <w:semiHidden/>
    <w:rsid w:val="00473ABC"/>
    <w:rPr>
      <w:sz w:val="22"/>
    </w:rPr>
  </w:style>
  <w:style w:type="table" w:styleId="Mkatabulky">
    <w:name w:val="Table Grid"/>
    <w:basedOn w:val="Normlntabulka"/>
    <w:uiPriority w:val="39"/>
    <w:rsid w:val="00473A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F30FC"/>
    <w:rPr>
      <w:rFonts w:ascii="Clash Grotesk Extralight" w:eastAsiaTheme="majorEastAsia" w:hAnsi="Clash Grotesk Extralight" w:cs="Times New Roman (Nadpisy CS)"/>
      <w:color w:val="000000" w:themeColor="text1"/>
      <w:spacing w:val="10"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45FEF"/>
    <w:rPr>
      <w:rFonts w:ascii="Clash Grotesk Medium" w:eastAsiaTheme="majorEastAsia" w:hAnsi="Clash Grotesk Medium" w:cs="Times New Roman (Nadpisy CS)"/>
      <w:color w:val="000000" w:themeColor="text1"/>
      <w:spacing w:val="14"/>
      <w:sz w:val="22"/>
      <w:szCs w:val="26"/>
    </w:rPr>
  </w:style>
  <w:style w:type="paragraph" w:styleId="Bezmezer">
    <w:name w:val="No Spacing"/>
    <w:uiPriority w:val="1"/>
    <w:qFormat/>
    <w:rsid w:val="004D63AC"/>
    <w:rPr>
      <w:sz w:val="20"/>
    </w:rPr>
  </w:style>
  <w:style w:type="character" w:styleId="Siln">
    <w:name w:val="Strong"/>
    <w:basedOn w:val="Standardnpsmoodstavce"/>
    <w:uiPriority w:val="22"/>
    <w:qFormat/>
    <w:rsid w:val="004D63AC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4D63AC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D63AC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1418" w:right="1418"/>
      <w:jc w:val="center"/>
    </w:pPr>
    <w:rPr>
      <w:rFonts w:cs="Times New Roman (Základní text"/>
      <w:b/>
      <w:iCs/>
      <w:color w:val="000000" w:themeColor="text1"/>
      <w:spacing w:val="16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D63AC"/>
    <w:rPr>
      <w:rFonts w:cs="Times New Roman (Základní text"/>
      <w:b/>
      <w:iCs/>
      <w:color w:val="000000" w:themeColor="text1"/>
      <w:spacing w:val="16"/>
      <w:sz w:val="20"/>
    </w:rPr>
  </w:style>
  <w:style w:type="character" w:styleId="Zdraznn">
    <w:name w:val="Emphasis"/>
    <w:basedOn w:val="Standardnpsmoodstavce"/>
    <w:uiPriority w:val="20"/>
    <w:qFormat/>
    <w:rsid w:val="004D63AC"/>
    <w:rPr>
      <w:i/>
      <w:iCs/>
    </w:rPr>
  </w:style>
  <w:style w:type="character" w:styleId="Odkazintenzivn">
    <w:name w:val="Intense Reference"/>
    <w:basedOn w:val="Standardnpsmoodstavce"/>
    <w:uiPriority w:val="32"/>
    <w:qFormat/>
    <w:rsid w:val="002F30FC"/>
    <w:rPr>
      <w:b/>
      <w:bCs/>
      <w:caps w:val="0"/>
      <w:smallCaps w:val="0"/>
      <w:color w:val="4472C4" w:themeColor="accent1"/>
      <w:spacing w:val="5"/>
    </w:rPr>
  </w:style>
  <w:style w:type="character" w:styleId="slostrnky">
    <w:name w:val="page number"/>
    <w:basedOn w:val="Standardnpsmoodstavce"/>
    <w:uiPriority w:val="99"/>
    <w:semiHidden/>
    <w:unhideWhenUsed/>
    <w:rsid w:val="00697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_GYPA\2022-2023\design%20GyPa\GYPA\Hlavi&#269;kov&#253;%20pap&#237;r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papír.dotx</Template>
  <TotalTime>16</TotalTime>
  <Pages>1</Pages>
  <Words>25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Roubal</dc:creator>
  <cp:keywords/>
  <dc:description/>
  <cp:lastModifiedBy>Mu</cp:lastModifiedBy>
  <cp:revision>13</cp:revision>
  <cp:lastPrinted>2023-01-06T09:40:00Z</cp:lastPrinted>
  <dcterms:created xsi:type="dcterms:W3CDTF">2023-01-06T10:35:00Z</dcterms:created>
  <dcterms:modified xsi:type="dcterms:W3CDTF">2023-09-06T07:04:00Z</dcterms:modified>
</cp:coreProperties>
</file>